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F03" w:rsidRDefault="004E521F" w:rsidP="004E521F">
      <w:pPr>
        <w:spacing w:after="120"/>
        <w:jc w:val="center"/>
        <w:rPr>
          <w:rFonts w:asciiTheme="majorHAnsi" w:hAnsiTheme="majorHAnsi"/>
          <w:b/>
        </w:rPr>
      </w:pPr>
      <w:bookmarkStart w:id="0" w:name="_GoBack"/>
      <w:bookmarkEnd w:id="0"/>
      <w:r w:rsidRPr="004E521F">
        <w:rPr>
          <w:rFonts w:asciiTheme="majorHAnsi" w:hAnsiTheme="majorHAnsi"/>
          <w:b/>
        </w:rPr>
        <w:t>PERSONAL AWARENESS AND RESPONSIBILITY</w:t>
      </w:r>
    </w:p>
    <w:p w:rsidR="004E521F" w:rsidRDefault="004E521F" w:rsidP="004E521F">
      <w:pPr>
        <w:spacing w:after="120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SELF ASSESSMENT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2A3F03" w:rsidRPr="004E521F" w:rsidTr="002A3F03">
        <w:tc>
          <w:tcPr>
            <w:tcW w:w="4428" w:type="dxa"/>
          </w:tcPr>
          <w:p w:rsidR="002A3F03" w:rsidRPr="004E521F" w:rsidRDefault="002A3F03" w:rsidP="002A3F03">
            <w:pPr>
              <w:rPr>
                <w:rFonts w:asciiTheme="majorHAnsi" w:hAnsiTheme="majorHAnsi"/>
                <w:b/>
              </w:rPr>
            </w:pPr>
            <w:r w:rsidRPr="004E521F">
              <w:rPr>
                <w:rFonts w:asciiTheme="majorHAnsi" w:hAnsiTheme="majorHAnsi"/>
                <w:b/>
              </w:rPr>
              <w:t>Name</w:t>
            </w:r>
          </w:p>
          <w:p w:rsidR="002A3F03" w:rsidRPr="004E521F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Pr="004E521F" w:rsidRDefault="002A3F03" w:rsidP="002A3F0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4428" w:type="dxa"/>
          </w:tcPr>
          <w:p w:rsidR="002A3F03" w:rsidRPr="004E521F" w:rsidRDefault="002A3F03" w:rsidP="002A3F03">
            <w:pPr>
              <w:rPr>
                <w:rFonts w:asciiTheme="majorHAnsi" w:hAnsiTheme="majorHAnsi"/>
                <w:b/>
              </w:rPr>
            </w:pPr>
            <w:r w:rsidRPr="004E521F">
              <w:rPr>
                <w:rFonts w:asciiTheme="majorHAnsi" w:hAnsiTheme="majorHAnsi"/>
                <w:b/>
              </w:rPr>
              <w:t>Date</w:t>
            </w:r>
          </w:p>
        </w:tc>
      </w:tr>
      <w:tr w:rsidR="002A3F03" w:rsidRPr="004E521F" w:rsidTr="002A3F03">
        <w:tc>
          <w:tcPr>
            <w:tcW w:w="8856" w:type="dxa"/>
            <w:gridSpan w:val="2"/>
          </w:tcPr>
          <w:p w:rsidR="004E521F" w:rsidRPr="004E521F" w:rsidRDefault="004E521F" w:rsidP="004E521F">
            <w:pPr>
              <w:spacing w:after="120"/>
              <w:rPr>
                <w:rFonts w:asciiTheme="majorHAnsi" w:hAnsiTheme="majorHAnsi"/>
                <w:b/>
                <w:sz w:val="16"/>
                <w:szCs w:val="16"/>
              </w:rPr>
            </w:pPr>
            <w:r w:rsidRPr="004E521F">
              <w:rPr>
                <w:rFonts w:asciiTheme="majorHAnsi" w:hAnsiTheme="majorHAnsi"/>
                <w:b/>
                <w:sz w:val="16"/>
                <w:szCs w:val="16"/>
              </w:rPr>
              <w:t xml:space="preserve">Self Determination: 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1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show a sense of accomplishment and joy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1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celebrate my efforts and accomplishments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1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advocate for myself and my ideas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1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imagine and work toward change in myself and the world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1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take the initiative to inform myself about controversial issues</w:t>
            </w:r>
          </w:p>
          <w:p w:rsidR="004E521F" w:rsidRPr="004E521F" w:rsidRDefault="004E521F" w:rsidP="004E521F">
            <w:pPr>
              <w:spacing w:after="120"/>
              <w:rPr>
                <w:rFonts w:asciiTheme="majorHAnsi" w:hAnsiTheme="majorHAnsi"/>
                <w:b/>
                <w:sz w:val="16"/>
                <w:szCs w:val="16"/>
              </w:rPr>
            </w:pPr>
            <w:r w:rsidRPr="004E521F">
              <w:rPr>
                <w:rFonts w:asciiTheme="majorHAnsi" w:hAnsiTheme="majorHAnsi"/>
                <w:b/>
                <w:sz w:val="16"/>
                <w:szCs w:val="16"/>
              </w:rPr>
              <w:t>Self-Regulation: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2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sometimes recognize emotions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2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use strategies that help me manage my feelings and emotions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2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persevere with challenging tasks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2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implement, monitor, and adjust a plan and assess the results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2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 xml:space="preserve">I can take ownership of my goals, learning, and </w:t>
            </w:r>
            <w:proofErr w:type="spellStart"/>
            <w:r w:rsidRPr="004E521F">
              <w:rPr>
                <w:rFonts w:asciiTheme="majorHAnsi" w:hAnsiTheme="majorHAnsi"/>
                <w:sz w:val="16"/>
                <w:szCs w:val="16"/>
              </w:rPr>
              <w:t>behaviour</w:t>
            </w:r>
            <w:proofErr w:type="spellEnd"/>
          </w:p>
          <w:p w:rsidR="004E521F" w:rsidRPr="004E521F" w:rsidRDefault="004E521F" w:rsidP="004E521F">
            <w:pPr>
              <w:spacing w:after="120"/>
              <w:rPr>
                <w:rFonts w:asciiTheme="majorHAnsi" w:hAnsiTheme="majorHAnsi"/>
                <w:b/>
                <w:sz w:val="16"/>
                <w:szCs w:val="16"/>
              </w:rPr>
            </w:pPr>
            <w:r w:rsidRPr="004E521F">
              <w:rPr>
                <w:rFonts w:asciiTheme="majorHAnsi" w:hAnsiTheme="majorHAnsi"/>
                <w:b/>
                <w:sz w:val="16"/>
                <w:szCs w:val="16"/>
              </w:rPr>
              <w:t>Well-being: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3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participate in activities that support my well-being, and tell/show how they help me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3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take some responsibility for my physical and emotional well-being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3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make choices that benefit my well0being and keep me safe in my community, including my online interactions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3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use strategies to find peace in stressful times</w:t>
            </w:r>
          </w:p>
          <w:p w:rsidR="004E521F" w:rsidRPr="004E521F" w:rsidRDefault="004E521F" w:rsidP="004E521F">
            <w:pPr>
              <w:pStyle w:val="ListParagraph"/>
              <w:numPr>
                <w:ilvl w:val="0"/>
                <w:numId w:val="3"/>
              </w:numPr>
              <w:spacing w:after="120" w:line="240" w:lineRule="auto"/>
              <w:rPr>
                <w:rFonts w:asciiTheme="majorHAnsi" w:hAnsiTheme="majorHAnsi"/>
                <w:sz w:val="16"/>
                <w:szCs w:val="16"/>
              </w:rPr>
            </w:pPr>
            <w:r w:rsidRPr="004E521F">
              <w:rPr>
                <w:rFonts w:asciiTheme="majorHAnsi" w:hAnsiTheme="majorHAnsi"/>
                <w:sz w:val="16"/>
                <w:szCs w:val="16"/>
              </w:rPr>
              <w:t>I can sustain a healthy and balanced lifestyle</w:t>
            </w:r>
          </w:p>
          <w:p w:rsidR="002A3F03" w:rsidRPr="004E521F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4E521F" w:rsidRDefault="004E521F" w:rsidP="004E521F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What I’m most proud of so far…</w:t>
            </w:r>
          </w:p>
          <w:p w:rsidR="002A3F03" w:rsidRPr="004E521F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Pr="004E521F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Pr="004E521F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Pr="004E521F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Pr="004E521F" w:rsidRDefault="002A3F03" w:rsidP="002A3F03">
            <w:pPr>
              <w:rPr>
                <w:rFonts w:asciiTheme="majorHAnsi" w:hAnsiTheme="majorHAnsi"/>
                <w:b/>
              </w:rPr>
            </w:pPr>
          </w:p>
        </w:tc>
      </w:tr>
      <w:tr w:rsidR="002A3F03" w:rsidTr="002A3F03">
        <w:tc>
          <w:tcPr>
            <w:tcW w:w="8856" w:type="dxa"/>
            <w:gridSpan w:val="2"/>
          </w:tcPr>
          <w:p w:rsidR="002A3F03" w:rsidRDefault="002A3F03" w:rsidP="002A3F03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One improvement I could make is…</w:t>
            </w:r>
          </w:p>
          <w:p w:rsidR="002A3F03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Default="002A3F03" w:rsidP="002A3F03">
            <w:pPr>
              <w:rPr>
                <w:rFonts w:asciiTheme="majorHAnsi" w:hAnsiTheme="majorHAnsi"/>
                <w:b/>
              </w:rPr>
            </w:pPr>
          </w:p>
        </w:tc>
      </w:tr>
      <w:tr w:rsidR="002A3F03" w:rsidTr="002A3F03">
        <w:tc>
          <w:tcPr>
            <w:tcW w:w="8856" w:type="dxa"/>
            <w:gridSpan w:val="2"/>
          </w:tcPr>
          <w:p w:rsidR="002A3F03" w:rsidRDefault="00891307" w:rsidP="002A3F03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My goal is…</w:t>
            </w:r>
          </w:p>
          <w:p w:rsidR="002A3F03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Default="002A3F03" w:rsidP="002A3F03">
            <w:pPr>
              <w:rPr>
                <w:rFonts w:asciiTheme="majorHAnsi" w:hAnsiTheme="majorHAnsi"/>
                <w:b/>
              </w:rPr>
            </w:pPr>
          </w:p>
          <w:p w:rsidR="002A3F03" w:rsidRDefault="002A3F03" w:rsidP="002A3F03">
            <w:pPr>
              <w:rPr>
                <w:rFonts w:asciiTheme="majorHAnsi" w:hAnsiTheme="majorHAnsi"/>
                <w:b/>
              </w:rPr>
            </w:pPr>
          </w:p>
        </w:tc>
      </w:tr>
      <w:tr w:rsidR="004E521F" w:rsidTr="002A3F03">
        <w:tc>
          <w:tcPr>
            <w:tcW w:w="8856" w:type="dxa"/>
            <w:gridSpan w:val="2"/>
          </w:tcPr>
          <w:p w:rsidR="004E521F" w:rsidRDefault="004E521F" w:rsidP="002A3F03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Teacher/Parent Comment…</w:t>
            </w:r>
          </w:p>
          <w:p w:rsidR="004E521F" w:rsidRDefault="004E521F" w:rsidP="002A3F03">
            <w:pPr>
              <w:rPr>
                <w:rFonts w:asciiTheme="majorHAnsi" w:hAnsiTheme="majorHAnsi"/>
                <w:b/>
              </w:rPr>
            </w:pPr>
          </w:p>
          <w:p w:rsidR="004E521F" w:rsidRDefault="004E521F" w:rsidP="002A3F03">
            <w:pPr>
              <w:rPr>
                <w:rFonts w:asciiTheme="majorHAnsi" w:hAnsiTheme="majorHAnsi"/>
                <w:b/>
              </w:rPr>
            </w:pPr>
          </w:p>
          <w:p w:rsidR="004E521F" w:rsidRDefault="004E521F" w:rsidP="002A3F03">
            <w:pPr>
              <w:rPr>
                <w:rFonts w:asciiTheme="majorHAnsi" w:hAnsiTheme="majorHAnsi"/>
                <w:b/>
              </w:rPr>
            </w:pPr>
          </w:p>
          <w:p w:rsidR="004E521F" w:rsidRDefault="004E521F" w:rsidP="002A3F03">
            <w:pPr>
              <w:rPr>
                <w:rFonts w:asciiTheme="majorHAnsi" w:hAnsiTheme="majorHAnsi"/>
                <w:b/>
              </w:rPr>
            </w:pPr>
          </w:p>
          <w:p w:rsidR="004E521F" w:rsidRDefault="004E521F" w:rsidP="002A3F03">
            <w:pPr>
              <w:rPr>
                <w:rFonts w:asciiTheme="majorHAnsi" w:hAnsiTheme="majorHAnsi"/>
                <w:b/>
              </w:rPr>
            </w:pPr>
          </w:p>
          <w:p w:rsidR="004E521F" w:rsidRDefault="004E521F" w:rsidP="002A3F03">
            <w:pPr>
              <w:rPr>
                <w:rFonts w:asciiTheme="majorHAnsi" w:hAnsiTheme="majorHAnsi"/>
                <w:b/>
              </w:rPr>
            </w:pPr>
          </w:p>
        </w:tc>
      </w:tr>
    </w:tbl>
    <w:p w:rsidR="00891307" w:rsidRDefault="00891307" w:rsidP="002A3F03">
      <w:pPr>
        <w:rPr>
          <w:rFonts w:asciiTheme="majorHAnsi" w:hAnsiTheme="majorHAnsi"/>
          <w:b/>
        </w:rPr>
      </w:pPr>
    </w:p>
    <w:p w:rsidR="00891307" w:rsidRPr="002A3F03" w:rsidRDefault="00891307" w:rsidP="002A3F03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</w:t>
      </w:r>
    </w:p>
    <w:sectPr w:rsidR="00891307" w:rsidRPr="002A3F03" w:rsidSect="002A3F03">
      <w:pgSz w:w="12240" w:h="15840"/>
      <w:pgMar w:top="567" w:right="1797" w:bottom="567" w:left="179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36263"/>
    <w:multiLevelType w:val="hybridMultilevel"/>
    <w:tmpl w:val="77FEAB44"/>
    <w:lvl w:ilvl="0" w:tplc="A900CF2E">
      <w:numFmt w:val="bullet"/>
      <w:lvlText w:val=""/>
      <w:lvlJc w:val="left"/>
      <w:pPr>
        <w:ind w:left="720" w:hanging="360"/>
      </w:pPr>
      <w:rPr>
        <w:rFonts w:ascii="Wingdings" w:eastAsia="Times New Roman" w:hAnsi="Wingdings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ED5285"/>
    <w:multiLevelType w:val="hybridMultilevel"/>
    <w:tmpl w:val="0E567AD8"/>
    <w:lvl w:ilvl="0" w:tplc="A900CF2E">
      <w:numFmt w:val="bullet"/>
      <w:lvlText w:val=""/>
      <w:lvlJc w:val="left"/>
      <w:pPr>
        <w:ind w:left="720" w:hanging="360"/>
      </w:pPr>
      <w:rPr>
        <w:rFonts w:ascii="Wingdings" w:eastAsia="Times New Roman" w:hAnsi="Wingdings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303E3A"/>
    <w:multiLevelType w:val="hybridMultilevel"/>
    <w:tmpl w:val="EF3A4C98"/>
    <w:lvl w:ilvl="0" w:tplc="A900CF2E">
      <w:numFmt w:val="bullet"/>
      <w:lvlText w:val=""/>
      <w:lvlJc w:val="left"/>
      <w:pPr>
        <w:ind w:left="720" w:hanging="360"/>
      </w:pPr>
      <w:rPr>
        <w:rFonts w:ascii="Wingdings" w:eastAsia="Times New Roman" w:hAnsi="Wingdings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F03"/>
    <w:rsid w:val="000E78F5"/>
    <w:rsid w:val="001D770A"/>
    <w:rsid w:val="002A3F03"/>
    <w:rsid w:val="004E521F"/>
    <w:rsid w:val="0051774E"/>
    <w:rsid w:val="00526D25"/>
    <w:rsid w:val="005E2278"/>
    <w:rsid w:val="00713E84"/>
    <w:rsid w:val="00891307"/>
    <w:rsid w:val="00976AB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6AB3"/>
    <w:rPr>
      <w:rFonts w:ascii="Comic Sans MS" w:hAnsi="Comic Sans M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3F0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E521F"/>
    <w:pPr>
      <w:spacing w:line="276" w:lineRule="auto"/>
      <w:ind w:left="720"/>
      <w:contextualSpacing/>
    </w:pPr>
    <w:rPr>
      <w:rFonts w:asciiTheme="minorHAnsi" w:eastAsiaTheme="minorHAnsi" w:hAnsiTheme="minorHAns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6AB3"/>
    <w:rPr>
      <w:rFonts w:ascii="Comic Sans MS" w:hAnsi="Comic Sans M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3F0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E521F"/>
    <w:pPr>
      <w:spacing w:line="276" w:lineRule="auto"/>
      <w:ind w:left="720"/>
      <w:contextualSpacing/>
    </w:pPr>
    <w:rPr>
      <w:rFonts w:asciiTheme="minorHAnsi" w:eastAsiaTheme="minorHAnsi" w:hAnsi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E4DF1F40</Template>
  <TotalTime>1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Student SUpport Services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Boettcher</dc:creator>
  <cp:lastModifiedBy>Jennifer Lane</cp:lastModifiedBy>
  <cp:revision>2</cp:revision>
  <dcterms:created xsi:type="dcterms:W3CDTF">2017-02-03T04:20:00Z</dcterms:created>
  <dcterms:modified xsi:type="dcterms:W3CDTF">2017-02-03T04:20:00Z</dcterms:modified>
</cp:coreProperties>
</file>