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671" w:rsidRDefault="005B0FA5" w:rsidP="005B0FA5">
      <w:pPr>
        <w:contextualSpacing/>
        <w:rPr>
          <w:b/>
        </w:rPr>
      </w:pPr>
      <w:r>
        <w:rPr>
          <w:b/>
          <w:noProof/>
        </w:rPr>
        <w:drawing>
          <wp:inline distT="0" distB="0" distL="0" distR="0">
            <wp:extent cx="768350" cy="1174750"/>
            <wp:effectExtent l="0" t="0" r="0" b="6350"/>
            <wp:docPr id="1" name="Picture 1" descr="H:\Profile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Profile\Desktop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754" cy="1175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FA5" w:rsidRDefault="005B0FA5" w:rsidP="005B0FA5">
      <w:pPr>
        <w:contextualSpacing/>
        <w:rPr>
          <w:b/>
        </w:rPr>
      </w:pPr>
    </w:p>
    <w:p w:rsidR="005B0FA5" w:rsidRPr="00475EEF" w:rsidRDefault="00CF4DCB" w:rsidP="00CF4DCB">
      <w:pPr>
        <w:contextualSpacing/>
        <w:rPr>
          <w:b/>
        </w:rPr>
      </w:pPr>
      <w:r w:rsidRPr="00475EEF">
        <w:rPr>
          <w:b/>
        </w:rPr>
        <w:t xml:space="preserve">Attention: All </w:t>
      </w:r>
      <w:r w:rsidR="007B2217">
        <w:rPr>
          <w:b/>
        </w:rPr>
        <w:t>CUPE members</w:t>
      </w:r>
    </w:p>
    <w:p w:rsidR="00667D9C" w:rsidRDefault="00CF4DCB" w:rsidP="00CF4DCB">
      <w:pPr>
        <w:rPr>
          <w:b/>
        </w:rPr>
      </w:pPr>
      <w:r w:rsidRPr="00475EEF">
        <w:rPr>
          <w:b/>
        </w:rPr>
        <w:t>Re: Non Instructional Day St. Mary’s Opt In form</w:t>
      </w:r>
    </w:p>
    <w:p w:rsidR="00667D9C" w:rsidRDefault="00667D9C" w:rsidP="00CF4DCB">
      <w:pPr>
        <w:rPr>
          <w:b/>
        </w:rPr>
      </w:pPr>
    </w:p>
    <w:p w:rsidR="00667D9C" w:rsidRDefault="00667D9C" w:rsidP="00CF4DCB">
      <w:pPr>
        <w:rPr>
          <w:b/>
        </w:rPr>
      </w:pPr>
    </w:p>
    <w:p w:rsidR="00CF4DCB" w:rsidRPr="00475EEF" w:rsidRDefault="00CF4DCB" w:rsidP="00CF4DCB">
      <w:pPr>
        <w:rPr>
          <w:b/>
        </w:rPr>
      </w:pPr>
    </w:p>
    <w:p w:rsidR="00CF4DCB" w:rsidRDefault="00CF4DCB" w:rsidP="00CF4DCB"/>
    <w:p w:rsidR="00DC70A8" w:rsidRDefault="00DC70A8" w:rsidP="00CF4DCB">
      <w:r>
        <w:t>After last year’s Residential School tour</w:t>
      </w:r>
      <w:r w:rsidR="00CF4DCB">
        <w:t xml:space="preserve"> there was sufficient interest to organize a</w:t>
      </w:r>
      <w:r w:rsidR="007B2217">
        <w:t xml:space="preserve"> CUPE focused,</w:t>
      </w:r>
      <w:r w:rsidR="00CF4DCB">
        <w:t xml:space="preserve"> guided tour of St. Mary’s Residential School.  </w:t>
      </w:r>
      <w:r w:rsidR="007B2217">
        <w:t>This tour will commence at 12</w:t>
      </w:r>
      <w:r w:rsidR="00475EEF">
        <w:t xml:space="preserve">:00pm and will end at </w:t>
      </w:r>
      <w:r w:rsidR="007B2217">
        <w:t>2</w:t>
      </w:r>
      <w:r w:rsidR="00475EEF">
        <w:t xml:space="preserve">:00pm, </w:t>
      </w:r>
      <w:r>
        <w:t xml:space="preserve">October </w:t>
      </w:r>
      <w:proofErr w:type="gramStart"/>
      <w:r>
        <w:t>24</w:t>
      </w:r>
      <w:r w:rsidRPr="00DC70A8">
        <w:rPr>
          <w:vertAlign w:val="superscript"/>
        </w:rPr>
        <w:t>th</w:t>
      </w:r>
      <w:r>
        <w:t xml:space="preserve"> </w:t>
      </w:r>
      <w:r w:rsidR="00475EEF">
        <w:rPr>
          <w:vertAlign w:val="superscript"/>
        </w:rPr>
        <w:t xml:space="preserve"> </w:t>
      </w:r>
      <w:r w:rsidR="00475EEF">
        <w:t>2016</w:t>
      </w:r>
      <w:proofErr w:type="gramEnd"/>
      <w:r w:rsidR="00475EEF">
        <w:t xml:space="preserve">. </w:t>
      </w:r>
    </w:p>
    <w:p w:rsidR="00DC70A8" w:rsidRDefault="00DC70A8" w:rsidP="00CF4DCB"/>
    <w:p w:rsidR="009B7671" w:rsidRDefault="00475EEF" w:rsidP="00CF4DCB">
      <w:r>
        <w:t xml:space="preserve">As space is limited, the first 50 </w:t>
      </w:r>
      <w:r w:rsidR="007B2217">
        <w:t>CUPE members</w:t>
      </w:r>
      <w:r>
        <w:t xml:space="preserve"> to send in this application to </w:t>
      </w:r>
      <w:proofErr w:type="spellStart"/>
      <w:r>
        <w:t>Siwal</w:t>
      </w:r>
      <w:proofErr w:type="spellEnd"/>
      <w:r>
        <w:t xml:space="preserve"> </w:t>
      </w:r>
      <w:proofErr w:type="spellStart"/>
      <w:r>
        <w:t>Si’wes</w:t>
      </w:r>
      <w:proofErr w:type="spellEnd"/>
      <w:r>
        <w:t xml:space="preserve"> will be able to attend the St. Mary’s Residential School Tour.  Any additional </w:t>
      </w:r>
      <w:r w:rsidR="007B2217">
        <w:t>CUPE members</w:t>
      </w:r>
      <w:r>
        <w:t xml:space="preserve"> will be put on an alternate list</w:t>
      </w:r>
      <w:r w:rsidR="00DC7B59">
        <w:t>, for a tour on a later date</w:t>
      </w:r>
      <w:r>
        <w:t xml:space="preserve">.  Please email </w:t>
      </w:r>
      <w:hyperlink r:id="rId7" w:history="1">
        <w:r w:rsidRPr="00D53462">
          <w:rPr>
            <w:rStyle w:val="Hyperlink"/>
          </w:rPr>
          <w:t>marcy.buell@mpsd.ca</w:t>
        </w:r>
      </w:hyperlink>
      <w:r w:rsidR="00DC7B59">
        <w:t xml:space="preserve"> with your completed</w:t>
      </w:r>
      <w:r>
        <w:t xml:space="preserve"> application.  The first 50 </w:t>
      </w:r>
      <w:r w:rsidR="007B2217">
        <w:t>CUPE members</w:t>
      </w:r>
      <w:r>
        <w:t xml:space="preserve"> will be notified well in advance of </w:t>
      </w:r>
      <w:r w:rsidR="00E67021">
        <w:t xml:space="preserve">October </w:t>
      </w:r>
      <w:proofErr w:type="gramStart"/>
      <w:r w:rsidR="00E67021">
        <w:t>24</w:t>
      </w:r>
      <w:r w:rsidR="00E67021" w:rsidRPr="00E67021">
        <w:rPr>
          <w:vertAlign w:val="superscript"/>
        </w:rPr>
        <w:t>th</w:t>
      </w:r>
      <w:r w:rsidR="00E67021">
        <w:t xml:space="preserve"> </w:t>
      </w:r>
      <w:r w:rsidR="00DC7B59">
        <w:t xml:space="preserve"> with</w:t>
      </w:r>
      <w:proofErr w:type="gramEnd"/>
      <w:r w:rsidR="00DC7B59">
        <w:t xml:space="preserve"> regards to parking </w:t>
      </w:r>
      <w:r w:rsidR="004D5C76">
        <w:t>details, meeting pla</w:t>
      </w:r>
      <w:r w:rsidR="00FF46E7">
        <w:t>ces and P</w:t>
      </w:r>
      <w:r w:rsidR="006E0C00">
        <w:t>re</w:t>
      </w:r>
      <w:r w:rsidR="00FF46E7">
        <w:t>/Post</w:t>
      </w:r>
      <w:r w:rsidR="006E0C00">
        <w:t>-service information</w:t>
      </w:r>
      <w:r w:rsidR="009A6D52">
        <w:t>.</w:t>
      </w:r>
      <w:r w:rsidR="007B2217">
        <w:t xml:space="preserve"> </w:t>
      </w:r>
      <w:r w:rsidR="007B2217" w:rsidRPr="007B2217">
        <w:rPr>
          <w:highlight w:val="yellow"/>
        </w:rPr>
        <w:t>Please indicate that you are a CUPE member in your response</w:t>
      </w:r>
      <w:r w:rsidR="007B2217">
        <w:t xml:space="preserve"> to this form (as there will be another teacher focused tour on this date as well).</w:t>
      </w:r>
    </w:p>
    <w:p w:rsidR="00667D9C" w:rsidRDefault="00667D9C" w:rsidP="00CF4DCB"/>
    <w:p w:rsidR="00475EEF" w:rsidRDefault="001C383E" w:rsidP="00CF4DCB">
      <w:r>
        <w:t>_________________________________________________________________________________________________</w:t>
      </w:r>
    </w:p>
    <w:p w:rsidR="001C383E" w:rsidRDefault="001C383E" w:rsidP="00CF4DCB"/>
    <w:p w:rsidR="001C383E" w:rsidRDefault="001C383E" w:rsidP="00CF4DCB"/>
    <w:p w:rsidR="00656488" w:rsidRDefault="00656488" w:rsidP="00CF4DCB"/>
    <w:p w:rsidR="00656488" w:rsidRDefault="00656488" w:rsidP="00CF4DCB"/>
    <w:p w:rsidR="00656488" w:rsidRDefault="00656488" w:rsidP="00CF4DCB"/>
    <w:p w:rsidR="00656488" w:rsidRDefault="00656488" w:rsidP="00CF4DCB"/>
    <w:p w:rsidR="00475EEF" w:rsidRDefault="001C383E" w:rsidP="00CF4DCB">
      <w:r>
        <w:tab/>
      </w:r>
    </w:p>
    <w:p w:rsidR="009B7671" w:rsidRDefault="009B7671" w:rsidP="00CF4DCB"/>
    <w:p w:rsidR="008840B6" w:rsidRDefault="009B7671" w:rsidP="00CF4DCB">
      <w:r>
        <w:t>I ____________________________________</w:t>
      </w:r>
      <w:r w:rsidR="001C383E">
        <w:t>_______</w:t>
      </w:r>
      <w:r>
        <w:t xml:space="preserve">, </w:t>
      </w:r>
      <w:r w:rsidR="00B65A58">
        <w:t>(</w:t>
      </w:r>
      <w:r w:rsidR="00DC7B59">
        <w:t>N</w:t>
      </w:r>
      <w:r w:rsidR="001C383E">
        <w:t xml:space="preserve">ame) </w:t>
      </w:r>
      <w:r w:rsidR="004D282E">
        <w:t xml:space="preserve">from </w:t>
      </w:r>
    </w:p>
    <w:p w:rsidR="008840B6" w:rsidRDefault="008840B6" w:rsidP="00CF4DCB"/>
    <w:p w:rsidR="008840B6" w:rsidRDefault="008840B6" w:rsidP="00CF4DCB"/>
    <w:p w:rsidR="008840B6" w:rsidRDefault="008840B6" w:rsidP="00CF4DCB"/>
    <w:p w:rsidR="008840B6" w:rsidRDefault="00FF46E7" w:rsidP="00CF4DCB">
      <w:r>
        <w:t xml:space="preserve">____________________________, </w:t>
      </w:r>
      <w:r w:rsidR="00DC7B59">
        <w:t>(S</w:t>
      </w:r>
      <w:r w:rsidR="004D282E">
        <w:t>chool</w:t>
      </w:r>
      <w:r>
        <w:t xml:space="preserve"> </w:t>
      </w:r>
      <w:r w:rsidR="00DC7B59">
        <w:t>N</w:t>
      </w:r>
      <w:r>
        <w:t>ame</w:t>
      </w:r>
      <w:r w:rsidR="004D282E">
        <w:t>)</w:t>
      </w:r>
      <w:r w:rsidR="008840B6">
        <w:t xml:space="preserve"> </w:t>
      </w:r>
      <w:r w:rsidR="009B7671">
        <w:t>wish to participate in the St. Mary’</w:t>
      </w:r>
      <w:r w:rsidR="001C383E">
        <w:t xml:space="preserve">s </w:t>
      </w:r>
    </w:p>
    <w:p w:rsidR="008840B6" w:rsidRDefault="008840B6" w:rsidP="00CF4DCB"/>
    <w:p w:rsidR="001C383E" w:rsidRDefault="001C383E" w:rsidP="00CF4DCB">
      <w:r>
        <w:t xml:space="preserve">Residential </w:t>
      </w:r>
      <w:r w:rsidR="009B7671">
        <w:t xml:space="preserve">School Tour, </w:t>
      </w:r>
      <w:r w:rsidR="00DC70A8">
        <w:t xml:space="preserve">October </w:t>
      </w:r>
      <w:proofErr w:type="gramStart"/>
      <w:r w:rsidR="00DC70A8">
        <w:t>24</w:t>
      </w:r>
      <w:r w:rsidR="00DC70A8" w:rsidRPr="00DC70A8">
        <w:rPr>
          <w:vertAlign w:val="superscript"/>
        </w:rPr>
        <w:t>th</w:t>
      </w:r>
      <w:r w:rsidR="00DC70A8">
        <w:t xml:space="preserve"> </w:t>
      </w:r>
      <w:r w:rsidR="009B7671">
        <w:t xml:space="preserve"> from</w:t>
      </w:r>
      <w:proofErr w:type="gramEnd"/>
      <w:r w:rsidR="009B7671">
        <w:t xml:space="preserve"> </w:t>
      </w:r>
      <w:r w:rsidR="00D24884">
        <w:t>12</w:t>
      </w:r>
      <w:r w:rsidR="009B7671">
        <w:t>:00</w:t>
      </w:r>
      <w:r w:rsidR="00B65A58">
        <w:t>pm</w:t>
      </w:r>
      <w:r w:rsidR="009B7671">
        <w:t xml:space="preserve"> – </w:t>
      </w:r>
      <w:r w:rsidR="00D24884">
        <w:t>2</w:t>
      </w:r>
      <w:r w:rsidR="009B7671">
        <w:t xml:space="preserve">:00pm.  </w:t>
      </w:r>
    </w:p>
    <w:p w:rsidR="004D282E" w:rsidRDefault="004D282E" w:rsidP="00CF4DCB"/>
    <w:p w:rsidR="001C383E" w:rsidRDefault="001C383E" w:rsidP="00CF4DCB">
      <w:bookmarkStart w:id="0" w:name="_GoBack"/>
      <w:bookmarkEnd w:id="0"/>
    </w:p>
    <w:p w:rsidR="00475EEF" w:rsidRDefault="00475EEF"/>
    <w:sectPr w:rsidR="00475EEF" w:rsidSect="00475EE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0209C"/>
    <w:multiLevelType w:val="hybridMultilevel"/>
    <w:tmpl w:val="7820EF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DCB"/>
    <w:rsid w:val="001C383E"/>
    <w:rsid w:val="00475EEF"/>
    <w:rsid w:val="004D282E"/>
    <w:rsid w:val="004D5C76"/>
    <w:rsid w:val="005B0FA5"/>
    <w:rsid w:val="00656488"/>
    <w:rsid w:val="00667D9C"/>
    <w:rsid w:val="006E0C00"/>
    <w:rsid w:val="007B2217"/>
    <w:rsid w:val="008840B6"/>
    <w:rsid w:val="009A6D52"/>
    <w:rsid w:val="009B7671"/>
    <w:rsid w:val="00B65A58"/>
    <w:rsid w:val="00CF4DCB"/>
    <w:rsid w:val="00D24884"/>
    <w:rsid w:val="00D74E6F"/>
    <w:rsid w:val="00DB27BD"/>
    <w:rsid w:val="00DC70A8"/>
    <w:rsid w:val="00DC7B59"/>
    <w:rsid w:val="00E67021"/>
    <w:rsid w:val="00F61C90"/>
    <w:rsid w:val="00FF46E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1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DC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75E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F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F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1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DC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75EE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F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F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arcy.buell@mpsd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19ADADCA</Template>
  <TotalTime>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Heslip</dc:creator>
  <cp:lastModifiedBy>Jennifer Lane</cp:lastModifiedBy>
  <cp:revision>2</cp:revision>
  <dcterms:created xsi:type="dcterms:W3CDTF">2016-10-04T19:39:00Z</dcterms:created>
  <dcterms:modified xsi:type="dcterms:W3CDTF">2016-10-04T19:39:00Z</dcterms:modified>
</cp:coreProperties>
</file>